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0FD18" w14:textId="77777777" w:rsidR="00993B30" w:rsidRDefault="00620768" w:rsidP="00993B30">
      <w:pPr>
        <w:jc w:val="center"/>
        <w:rPr>
          <w:color w:val="1C4969" w:themeColor="accent1" w:themeShade="8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118745" distB="118745" distL="114300" distR="114300" simplePos="0" relativeHeight="251661312" behindDoc="0" locked="0" layoutInCell="0" allowOverlap="1" wp14:anchorId="54EA6805" wp14:editId="1B260114">
                <wp:simplePos x="0" y="0"/>
                <wp:positionH relativeFrom="margin">
                  <wp:posOffset>403860</wp:posOffset>
                </wp:positionH>
                <wp:positionV relativeFrom="paragraph">
                  <wp:posOffset>325120</wp:posOffset>
                </wp:positionV>
                <wp:extent cx="2456180" cy="1550670"/>
                <wp:effectExtent l="0" t="0" r="0" b="0"/>
                <wp:wrapSquare wrapText="bothSides"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155067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0DAD622E" w14:textId="655FA906" w:rsidR="000854BB" w:rsidRDefault="006412D8">
                            <w:pPr>
                              <w:pBdr>
                                <w:left w:val="single" w:sz="12" w:space="9" w:color="3E92CC" w:themeColor="accent1"/>
                              </w:pBd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43E46" wp14:editId="494FF044">
                                  <wp:extent cx="2080260" cy="810584"/>
                                  <wp:effectExtent l="0" t="0" r="0" b="8890"/>
                                  <wp:docPr id="1217667654" name="Picture 4" descr="A blue star with red and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7667654" name="Picture 4" descr="A blue star with red and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260" cy="810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4F771C" w14:textId="24536595" w:rsidR="006412D8" w:rsidRPr="003B4DF6" w:rsidRDefault="006412D8" w:rsidP="006412D8">
                            <w:pPr>
                              <w:tabs>
                                <w:tab w:val="center" w:pos="3037"/>
                              </w:tabs>
                              <w:rPr>
                                <w:color w:val="296D9D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96D9D" w:themeColor="accent1" w:themeShade="BF"/>
                                <w:sz w:val="32"/>
                                <w:szCs w:val="32"/>
                              </w:rPr>
                              <w:t xml:space="preserve">     Monroe County, IL</w:t>
                            </w:r>
                            <w:r w:rsidR="009F316F">
                              <w:rPr>
                                <w:color w:val="296D9D" w:themeColor="accent1" w:themeShade="BF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  <w:p w14:paraId="5061B7BF" w14:textId="77777777" w:rsidR="006412D8" w:rsidRPr="000854BB" w:rsidRDefault="006412D8">
                            <w:pPr>
                              <w:pBdr>
                                <w:left w:val="single" w:sz="12" w:space="9" w:color="3E92CC" w:themeColor="accent1"/>
                              </w:pBd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A68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8pt;margin-top:25.6pt;width:193.4pt;height:122.1pt;z-index:251661312;visibility:visible;mso-wrap-style:square;mso-width-percent:0;mso-height-percent:0;mso-wrap-distance-left:9pt;mso-wrap-distance-top:9.35pt;mso-wrap-distance-right:9pt;mso-wrap-distance-bottom:9.35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" o:allowincell="f" filled="f" stroked="f">
                <v:textbox>
                  <w:txbxContent>
                    <w:p w14:paraId="0DAD622E" w14:textId="655FA906" w:rsidR="000854BB" w:rsidRDefault="006412D8">
                      <w:pPr>
                        <w:pBdr>
                          <w:left w:val="single" w:sz="12" w:space="9" w:color="3E92CC" w:themeColor="accent1"/>
                        </w:pBd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E43E46" wp14:editId="494FF044">
                            <wp:extent cx="2080260" cy="810584"/>
                            <wp:effectExtent l="0" t="0" r="0" b="8890"/>
                            <wp:docPr id="1217667654" name="Picture 4" descr="A blue star with red and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7667654" name="Picture 4" descr="A blue star with red and white tex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260" cy="810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4F771C" w14:textId="24536595" w:rsidR="006412D8" w:rsidRPr="003B4DF6" w:rsidRDefault="006412D8" w:rsidP="006412D8">
                      <w:pPr>
                        <w:tabs>
                          <w:tab w:val="center" w:pos="3037"/>
                        </w:tabs>
                        <w:rPr>
                          <w:color w:val="296D9D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296D9D" w:themeColor="accent1" w:themeShade="BF"/>
                          <w:sz w:val="32"/>
                          <w:szCs w:val="32"/>
                        </w:rPr>
                        <w:t xml:space="preserve">     Monroe County, IL</w:t>
                      </w:r>
                      <w:r w:rsidR="009F316F">
                        <w:rPr>
                          <w:color w:val="296D9D" w:themeColor="accent1" w:themeShade="BF"/>
                          <w:sz w:val="32"/>
                          <w:szCs w:val="32"/>
                        </w:rPr>
                        <w:t xml:space="preserve">          </w:t>
                      </w:r>
                    </w:p>
                    <w:p w14:paraId="5061B7BF" w14:textId="77777777" w:rsidR="006412D8" w:rsidRPr="000854BB" w:rsidRDefault="006412D8">
                      <w:pPr>
                        <w:pBdr>
                          <w:left w:val="single" w:sz="12" w:space="9" w:color="3E92CC" w:themeColor="accent1"/>
                        </w:pBd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C6B22F" wp14:editId="711A4114">
                <wp:simplePos x="0" y="0"/>
                <wp:positionH relativeFrom="column">
                  <wp:posOffset>-66705</wp:posOffset>
                </wp:positionH>
                <wp:positionV relativeFrom="paragraph">
                  <wp:posOffset>193435</wp:posOffset>
                </wp:positionV>
                <wp:extent cx="360" cy="360"/>
                <wp:effectExtent l="114300" t="114300" r="95250" b="152400"/>
                <wp:wrapNone/>
                <wp:docPr id="1222760887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1571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-10.2pt;margin-top:10.3pt;width:9.95pt;height: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">
                <v:imagedata r:id="rId12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9271EA5" wp14:editId="13CDE76C">
                <wp:simplePos x="0" y="0"/>
                <wp:positionH relativeFrom="column">
                  <wp:posOffset>-2429025</wp:posOffset>
                </wp:positionH>
                <wp:positionV relativeFrom="paragraph">
                  <wp:posOffset>250675</wp:posOffset>
                </wp:positionV>
                <wp:extent cx="360" cy="360"/>
                <wp:effectExtent l="38100" t="38100" r="57150" b="57150"/>
                <wp:wrapNone/>
                <wp:docPr id="752297640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F7AA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191.95pt;margin-top:19.0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M/k33csBAACQBAAAEAAAAAAAAAAAAAAAAADQAwAA&#10;ZHJzL2luay9pbmsxLnhtbFBLAQItABQABgAIAAAAIQAde3G23wAAAAsBAAAPAAAAAAAAAAAAAAAA&#10;AMkFAABkcnMvZG93bnJldi54bWxQSwECLQAUAAYACAAAACEAeRi8nb8AAAAhAQAAGQAAAAAAAAAA&#10;AAAAAADVBgAAZHJzL19yZWxzL2Uyb0RvYy54bWwucmVsc1BLBQYAAAAABgAGAHgBAADLBwAAAAA=&#10;">
                <v:imagedata r:id="rId14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1DBB70B" wp14:editId="49F9E11A">
                <wp:simplePos x="0" y="0"/>
                <wp:positionH relativeFrom="column">
                  <wp:posOffset>-95250</wp:posOffset>
                </wp:positionH>
                <wp:positionV relativeFrom="paragraph">
                  <wp:posOffset>149860</wp:posOffset>
                </wp:positionV>
                <wp:extent cx="19050" cy="162285"/>
                <wp:effectExtent l="133350" t="133350" r="114300" b="142875"/>
                <wp:wrapNone/>
                <wp:docPr id="1930460208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9050" cy="16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9D20" id="Ink 14" o:spid="_x0000_s1026" type="#_x0000_t75" style="position:absolute;margin-left:-12.35pt;margin-top:6.85pt;width:11.2pt;height:22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">
                <v:imagedata r:id="rId16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423ECE8" wp14:editId="14F6C17D">
                <wp:simplePos x="0" y="0"/>
                <wp:positionH relativeFrom="column">
                  <wp:posOffset>-66705</wp:posOffset>
                </wp:positionH>
                <wp:positionV relativeFrom="paragraph">
                  <wp:posOffset>35775</wp:posOffset>
                </wp:positionV>
                <wp:extent cx="360" cy="360"/>
                <wp:effectExtent l="114300" t="114300" r="95250" b="152400"/>
                <wp:wrapNone/>
                <wp:docPr id="1203680844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3DA24" id="Ink 7" o:spid="_x0000_s1026" type="#_x0000_t75" style="position:absolute;margin-left:-10.2pt;margin-top:-2.15pt;width:9.95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">
                <v:imagedata r:id="rId12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1B76F57" wp14:editId="4516168F">
                <wp:simplePos x="0" y="0"/>
                <wp:positionH relativeFrom="column">
                  <wp:posOffset>-85785</wp:posOffset>
                </wp:positionH>
                <wp:positionV relativeFrom="paragraph">
                  <wp:posOffset>163680</wp:posOffset>
                </wp:positionV>
                <wp:extent cx="360" cy="360"/>
                <wp:effectExtent l="114300" t="114300" r="95250" b="152400"/>
                <wp:wrapNone/>
                <wp:docPr id="172100977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F074" id="Ink 12" o:spid="_x0000_s1026" type="#_x0000_t75" style="position:absolute;margin-left:-11.7pt;margin-top:7.95pt;width:9.95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BVJFRXTAQAAmwQAABAAAAAAAAAA&#10;AAAAAAAA0QMAAGRycy9pbmsvaW5rMS54bWxQSwECLQAUAAYACAAAACEAT3Kov+AAAAAIAQAADwAA&#10;AAAAAAAAAAAAAADSBQAAZHJzL2Rvd25yZXYueG1sUEsBAi0AFAAGAAgAAAAhAHkYvJ2/AAAAIQEA&#10;ABkAAAAAAAAAAAAAAAAA3wYAAGRycy9fcmVscy9lMm9Eb2MueG1sLnJlbHNQSwUGAAAAAAYABgB4&#10;AQAA1QcAAAAA&#10;">
                <v:imagedata r:id="rId12" o:title=""/>
              </v:shape>
            </w:pict>
          </mc:Fallback>
        </mc:AlternateContent>
      </w:r>
      <w:r w:rsidR="003B4DF6" w:rsidRPr="003B4DF6">
        <w:rPr>
          <w:color w:val="1C4969" w:themeColor="accent1" w:themeShade="80"/>
          <w:sz w:val="36"/>
          <w:szCs w:val="36"/>
        </w:rPr>
        <w:t>Quarterly Newsletter</w:t>
      </w:r>
      <w:r w:rsidR="006174F8"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57FB8C0" wp14:editId="38C543B5">
                <wp:simplePos x="0" y="0"/>
                <wp:positionH relativeFrom="column">
                  <wp:posOffset>-153035</wp:posOffset>
                </wp:positionH>
                <wp:positionV relativeFrom="paragraph">
                  <wp:posOffset>-93980</wp:posOffset>
                </wp:positionV>
                <wp:extent cx="116060" cy="448310"/>
                <wp:effectExtent l="114300" t="114300" r="151130" b="142240"/>
                <wp:wrapNone/>
                <wp:docPr id="77764832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6060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4A17" id="Ink 26" o:spid="_x0000_s1026" type="#_x0000_t75" style="position:absolute;margin-left:-17pt;margin-top:-12.35pt;width:19.1pt;height:4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">
                <v:imagedata r:id="rId20" o:title=""/>
              </v:shape>
            </w:pict>
          </mc:Fallback>
        </mc:AlternateContent>
      </w:r>
    </w:p>
    <w:p w14:paraId="39E48C1A" w14:textId="0E3E40F5" w:rsidR="00993B30" w:rsidRDefault="00C7152D" w:rsidP="00420254">
      <w:pPr>
        <w:jc w:val="center"/>
      </w:pPr>
      <w:r>
        <w:t xml:space="preserve">Welcome to the </w:t>
      </w:r>
      <w:r w:rsidR="00C96E7C">
        <w:rPr>
          <w:u w:val="single"/>
        </w:rPr>
        <w:t>six</w:t>
      </w:r>
      <w:r w:rsidR="00A14ABE">
        <w:rPr>
          <w:u w:val="single"/>
        </w:rPr>
        <w:t>th</w:t>
      </w:r>
      <w:r>
        <w:t xml:space="preserve"> quarterly newsletter of </w:t>
      </w:r>
      <w:proofErr w:type="gramStart"/>
      <w:r>
        <w:t>the Monroe</w:t>
      </w:r>
      <w:proofErr w:type="gramEnd"/>
      <w:r>
        <w:t xml:space="preserve"> County, IL MRC Unit #2781</w:t>
      </w:r>
      <w:r w:rsidR="007A33CC">
        <w:rPr>
          <w:noProof/>
        </w:rPr>
        <w:t xml:space="preserve">   </w:t>
      </w:r>
    </w:p>
    <w:p w14:paraId="77DE372F" w14:textId="1CAA4FB9" w:rsidR="00420254" w:rsidRDefault="00420254" w:rsidP="00420254">
      <w:pPr>
        <w:ind w:left="720"/>
        <w:rPr>
          <w:noProof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5FD82052" wp14:editId="5316A457">
            <wp:extent cx="2377440" cy="1108710"/>
            <wp:effectExtent l="0" t="0" r="3810" b="0"/>
            <wp:docPr id="2" name="Picture 1" descr="Get Your Heart Healthy | Tampa Metropolitan Area Y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 Your Heart Healthy | Tampa Metropolitan Area YMC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DD64B" w14:textId="10390E17" w:rsidR="00FA6A6D" w:rsidRDefault="00FA6A6D" w:rsidP="00420254">
      <w:pPr>
        <w:ind w:left="720"/>
        <w:rPr>
          <w:noProof/>
        </w:rPr>
      </w:pPr>
      <w:r>
        <w:t>Here are some of our</w:t>
      </w:r>
      <w:r w:rsidR="00EB2CF7">
        <w:t xml:space="preserve"> </w:t>
      </w:r>
      <w:r w:rsidR="00AD6230">
        <w:t xml:space="preserve">continuing </w:t>
      </w:r>
      <w:r w:rsidR="00EB2CF7">
        <w:t>activities and plans</w:t>
      </w:r>
      <w:r w:rsidR="005B47C3">
        <w:t xml:space="preserve"> </w:t>
      </w:r>
      <w:r w:rsidR="00AD6230">
        <w:t>duri</w:t>
      </w:r>
      <w:r w:rsidR="00C96E7C">
        <w:t xml:space="preserve">ng </w:t>
      </w:r>
      <w:r w:rsidR="00DD51FA">
        <w:t>2025</w:t>
      </w:r>
      <w:r w:rsidR="00EB2CF7">
        <w:t>:</w:t>
      </w:r>
    </w:p>
    <w:p w14:paraId="7B2629A7" w14:textId="77777777" w:rsidR="00C96E7C" w:rsidRDefault="00C96E7C" w:rsidP="00A03578">
      <w:pPr>
        <w:pStyle w:val="ListParagraph"/>
        <w:numPr>
          <w:ilvl w:val="0"/>
          <w:numId w:val="12"/>
        </w:numPr>
        <w:spacing w:line="240" w:lineRule="auto"/>
      </w:pPr>
      <w:r>
        <w:t xml:space="preserve">We have been awarded an Operational Readiness Award through NACCHO (National Association of City and County Health Organizations) for 2025 for resources to continue to develop and sustain our MRC Unit. </w:t>
      </w:r>
    </w:p>
    <w:p w14:paraId="0D524C9E" w14:textId="1F23ED8F" w:rsidR="009D54E6" w:rsidRDefault="00C96E7C" w:rsidP="00A03578">
      <w:pPr>
        <w:pStyle w:val="ListParagraph"/>
        <w:numPr>
          <w:ilvl w:val="0"/>
          <w:numId w:val="12"/>
        </w:numPr>
        <w:spacing w:line="240" w:lineRule="auto"/>
      </w:pPr>
      <w:r>
        <w:t xml:space="preserve">A representative from the Illinois Search and Rescue Council (ISARC) will be presenting on Search and Rescue and possibly organizing a team on Wednesday, February </w:t>
      </w:r>
      <w:r w:rsidR="00B93647">
        <w:t>26</w:t>
      </w:r>
      <w:r>
        <w:t xml:space="preserve">, </w:t>
      </w:r>
      <w:r w:rsidR="00626746">
        <w:t>2025,</w:t>
      </w:r>
      <w:r>
        <w:t xml:space="preserve"> at 6:30 p.m. at Monroe County Health Department. Please plan to join us if you are interested!  Funding for this is being provided by a MRCIL STTRONG award which we have received.</w:t>
      </w:r>
    </w:p>
    <w:p w14:paraId="5B02DEFB" w14:textId="1E8A132D" w:rsidR="00A03578" w:rsidRDefault="00A03578" w:rsidP="00A03578">
      <w:pPr>
        <w:pStyle w:val="ListParagraph"/>
        <w:numPr>
          <w:ilvl w:val="0"/>
          <w:numId w:val="12"/>
        </w:numPr>
        <w:spacing w:line="240" w:lineRule="auto"/>
      </w:pPr>
      <w:r>
        <w:t xml:space="preserve">We continue to expand our on-line training program in MRC TRAIN. You can set up your account at </w:t>
      </w:r>
      <w:hyperlink r:id="rId22" w:history="1">
        <w:r w:rsidRPr="007154E0">
          <w:rPr>
            <w:rStyle w:val="Hyperlink"/>
          </w:rPr>
          <w:t>https://www.train.org/main/welcome</w:t>
        </w:r>
      </w:hyperlink>
      <w:r>
        <w:t xml:space="preserve">.  </w:t>
      </w:r>
      <w:proofErr w:type="gramStart"/>
      <w:r>
        <w:t>These trainings are</w:t>
      </w:r>
      <w:proofErr w:type="gramEnd"/>
      <w:r>
        <w:t xml:space="preserve"> vital to keeping you</w:t>
      </w:r>
      <w:r w:rsidR="004833AE">
        <w:t xml:space="preserve"> </w:t>
      </w:r>
      <w:r>
        <w:t>informed</w:t>
      </w:r>
      <w:r w:rsidR="004833AE">
        <w:t xml:space="preserve"> and prepared as a volunteer.</w:t>
      </w:r>
    </w:p>
    <w:p w14:paraId="179627CF" w14:textId="77777777" w:rsidR="00A03578" w:rsidRDefault="00901EF1" w:rsidP="00A03578">
      <w:pPr>
        <w:pStyle w:val="ListParagraph"/>
        <w:numPr>
          <w:ilvl w:val="0"/>
          <w:numId w:val="12"/>
        </w:numPr>
        <w:spacing w:line="240" w:lineRule="auto"/>
        <w:rPr>
          <w:rFonts w:ascii="Aptos" w:hAnsi="Aptos"/>
        </w:rPr>
      </w:pPr>
      <w:r>
        <w:rPr>
          <w:rFonts w:ascii="Aptos" w:hAnsi="Aptos"/>
        </w:rPr>
        <w:t>Below are FREE</w:t>
      </w:r>
      <w:r w:rsidRPr="00901EF1">
        <w:rPr>
          <w:rFonts w:ascii="Aptos" w:hAnsi="Aptos"/>
        </w:rPr>
        <w:t xml:space="preserve"> Mental Health First Aid Classes offered by Human Support Services</w:t>
      </w:r>
      <w:r>
        <w:rPr>
          <w:rFonts w:ascii="Aptos" w:hAnsi="Aptos"/>
        </w:rPr>
        <w:t>.  If you take and</w:t>
      </w:r>
    </w:p>
    <w:p w14:paraId="52A3C214" w14:textId="72FAB8F3" w:rsidR="00901EF1" w:rsidRPr="00901EF1" w:rsidRDefault="00901EF1" w:rsidP="00A03578">
      <w:pPr>
        <w:pStyle w:val="ListParagraph"/>
        <w:spacing w:line="240" w:lineRule="auto"/>
        <w:ind w:left="1080"/>
        <w:rPr>
          <w:rFonts w:ascii="Aptos" w:hAnsi="Aptos"/>
        </w:rPr>
      </w:pPr>
      <w:r>
        <w:rPr>
          <w:rFonts w:ascii="Aptos" w:hAnsi="Aptos"/>
        </w:rPr>
        <w:t xml:space="preserve">complete any of these </w:t>
      </w:r>
      <w:proofErr w:type="gramStart"/>
      <w:r>
        <w:rPr>
          <w:rFonts w:ascii="Aptos" w:hAnsi="Aptos"/>
        </w:rPr>
        <w:t>trainings</w:t>
      </w:r>
      <w:proofErr w:type="gramEnd"/>
      <w:r>
        <w:rPr>
          <w:rFonts w:ascii="Aptos" w:hAnsi="Aptos"/>
        </w:rPr>
        <w:t>, be sure to let us know, so it can be documented in your volunteer file.</w:t>
      </w:r>
    </w:p>
    <w:p w14:paraId="7C35D58A" w14:textId="3B3FD94B" w:rsidR="00901EF1" w:rsidRDefault="00901EF1" w:rsidP="00901EF1">
      <w:pPr>
        <w:pStyle w:val="NormalWeb"/>
        <w:ind w:firstLine="720"/>
      </w:pPr>
      <w:r>
        <w:t xml:space="preserve">    </w:t>
      </w:r>
      <w:r>
        <w:rPr>
          <w:noProof/>
        </w:rPr>
        <w:drawing>
          <wp:inline distT="0" distB="0" distL="0" distR="0" wp14:anchorId="384E1268" wp14:editId="721EEF50">
            <wp:extent cx="6175375" cy="3672840"/>
            <wp:effectExtent l="0" t="0" r="0" b="3810"/>
            <wp:docPr id="1" name="Picture 1" descr="A poster for a training ses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for a training sess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85" cy="36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DEC5" w14:textId="3DD09900" w:rsidR="00A03578" w:rsidRDefault="00C96E7C" w:rsidP="00A03578">
      <w:pPr>
        <w:pStyle w:val="ListParagraph"/>
        <w:numPr>
          <w:ilvl w:val="0"/>
          <w:numId w:val="34"/>
        </w:numPr>
        <w:spacing w:line="240" w:lineRule="auto"/>
      </w:pPr>
      <w:r>
        <w:t xml:space="preserve">The Mental Health Specialty Team is continuing to meet and are </w:t>
      </w:r>
      <w:r w:rsidR="00700080">
        <w:t>working with Monroe County Emergency Management Agency (EMA) to review and update</w:t>
      </w:r>
      <w:r>
        <w:t xml:space="preserve"> the Disaster Mental Health portion of the Monroe County Emergency Operations Plan.</w:t>
      </w:r>
    </w:p>
    <w:p w14:paraId="40091DAF" w14:textId="7D18C96E" w:rsidR="00A03578" w:rsidRDefault="00A03578" w:rsidP="00A03578">
      <w:pPr>
        <w:pStyle w:val="ListParagraph"/>
        <w:numPr>
          <w:ilvl w:val="0"/>
          <w:numId w:val="12"/>
        </w:numPr>
        <w:spacing w:line="240" w:lineRule="auto"/>
      </w:pPr>
      <w:r>
        <w:lastRenderedPageBreak/>
        <w:t>We encourage you to sign up for one of the workshops below</w:t>
      </w:r>
      <w:r w:rsidR="00E35102">
        <w:t>:</w:t>
      </w:r>
    </w:p>
    <w:p w14:paraId="38C48E8D" w14:textId="77777777" w:rsidR="00A03578" w:rsidRDefault="00A03578" w:rsidP="00A03578">
      <w:pPr>
        <w:pStyle w:val="ListParagraph"/>
        <w:numPr>
          <w:ilvl w:val="0"/>
          <w:numId w:val="12"/>
        </w:numPr>
        <w:spacing w:line="240" w:lineRule="auto"/>
      </w:pPr>
      <w:r>
        <w:t xml:space="preserve">Register at </w:t>
      </w:r>
      <w:hyperlink r:id="rId24" w:anchor="training-resources" w:history="1">
        <w:r w:rsidRPr="00E970FE">
          <w:rPr>
            <w:rStyle w:val="Hyperlink"/>
          </w:rPr>
          <w:t>https://mrcillinois.org/mrc-volunteer-resources/#training-resources</w:t>
        </w:r>
      </w:hyperlink>
      <w:r>
        <w:t xml:space="preserve"> (bottom of the page)</w:t>
      </w:r>
    </w:p>
    <w:p w14:paraId="5CC548C9" w14:textId="77777777" w:rsidR="00700080" w:rsidRDefault="00700080" w:rsidP="00700080">
      <w:pPr>
        <w:spacing w:line="240" w:lineRule="auto"/>
      </w:pPr>
    </w:p>
    <w:p w14:paraId="6FA90569" w14:textId="1624C6F7" w:rsidR="00700080" w:rsidRDefault="00A03578" w:rsidP="00700080">
      <w:pPr>
        <w:spacing w:line="240" w:lineRule="auto"/>
      </w:pPr>
      <w:r>
        <w:t xml:space="preserve">               </w:t>
      </w:r>
      <w:r w:rsidRPr="00A03578">
        <w:rPr>
          <w:noProof/>
        </w:rPr>
        <w:drawing>
          <wp:inline distT="0" distB="0" distL="0" distR="0" wp14:anchorId="358F592C" wp14:editId="67DE8CD2">
            <wp:extent cx="6187074" cy="7775575"/>
            <wp:effectExtent l="0" t="0" r="4445" b="0"/>
            <wp:docPr id="148368370" name="Picture 1" descr="A blue and red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8370" name="Picture 1" descr="A blue and red fly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1644" cy="780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39A5" w14:textId="77777777" w:rsidR="004833AE" w:rsidRDefault="004833AE" w:rsidP="00DD51FA">
      <w:pPr>
        <w:spacing w:line="240" w:lineRule="auto"/>
      </w:pPr>
    </w:p>
    <w:p w14:paraId="5167F5DE" w14:textId="77777777" w:rsidR="00E35102" w:rsidRDefault="00E35102" w:rsidP="00A62446">
      <w:pPr>
        <w:spacing w:line="240" w:lineRule="auto"/>
        <w:ind w:left="2880" w:firstLine="720"/>
        <w:rPr>
          <w:color w:val="FF0000"/>
        </w:rPr>
      </w:pPr>
    </w:p>
    <w:p w14:paraId="7F7A8C46" w14:textId="3AF48390" w:rsidR="007B683E" w:rsidRPr="00A62446" w:rsidRDefault="00A62446" w:rsidP="00A62446">
      <w:pPr>
        <w:spacing w:line="240" w:lineRule="auto"/>
        <w:ind w:left="2880" w:firstLine="720"/>
        <w:rPr>
          <w:color w:val="FF0000"/>
        </w:rPr>
      </w:pPr>
      <w:r w:rsidRPr="00A62446">
        <w:rPr>
          <w:color w:val="FF0000"/>
        </w:rPr>
        <w:t>********New</w:t>
      </w:r>
      <w:r w:rsidR="004833AE" w:rsidRPr="00A62446">
        <w:rPr>
          <w:color w:val="FF0000"/>
        </w:rPr>
        <w:t xml:space="preserve"> information</w:t>
      </w:r>
      <w:r w:rsidRPr="00A62446">
        <w:rPr>
          <w:color w:val="FF0000"/>
        </w:rPr>
        <w:t>!!!*******</w:t>
      </w:r>
    </w:p>
    <w:p w14:paraId="0B4E5CF8" w14:textId="77777777" w:rsidR="001A00A4" w:rsidRDefault="001A00A4" w:rsidP="00DD51FA">
      <w:pPr>
        <w:spacing w:line="240" w:lineRule="auto"/>
      </w:pPr>
    </w:p>
    <w:p w14:paraId="0DFAE731" w14:textId="41E50DC7" w:rsidR="004833AE" w:rsidRDefault="00A62446" w:rsidP="00DD51FA">
      <w:pPr>
        <w:spacing w:line="240" w:lineRule="auto"/>
      </w:pPr>
      <w:r>
        <w:t>As of January 28, 2025, w</w:t>
      </w:r>
      <w:r w:rsidR="004833AE">
        <w:t>e welcome Elizabeth “Libby” Brem</w:t>
      </w:r>
      <w:r>
        <w:t>,</w:t>
      </w:r>
      <w:r w:rsidR="004833AE">
        <w:t xml:space="preserve"> as our Emergency Response Coordinator at Monroe County Health Department.</w:t>
      </w:r>
    </w:p>
    <w:p w14:paraId="6506E7E6" w14:textId="77777777" w:rsidR="001A00A4" w:rsidRDefault="001A00A4" w:rsidP="00DD51FA">
      <w:pPr>
        <w:spacing w:line="240" w:lineRule="auto"/>
      </w:pPr>
    </w:p>
    <w:p w14:paraId="2AE12AF4" w14:textId="220C94D3" w:rsidR="004833AE" w:rsidRDefault="004833AE" w:rsidP="001A00A4">
      <w:pPr>
        <w:spacing w:line="240" w:lineRule="auto"/>
      </w:pPr>
      <w:r>
        <w:t xml:space="preserve">  </w:t>
      </w:r>
      <w:r w:rsidR="001A00A4">
        <w:t xml:space="preserve">                </w:t>
      </w:r>
      <w:r w:rsidR="001A00A4">
        <w:rPr>
          <w:noProof/>
        </w:rPr>
        <w:drawing>
          <wp:inline distT="0" distB="0" distL="0" distR="0" wp14:anchorId="5874979C" wp14:editId="21FF1180">
            <wp:extent cx="2715260" cy="3787139"/>
            <wp:effectExtent l="0" t="0" r="8890" b="4445"/>
            <wp:docPr id="5" name="Picture 2" descr="Free Vector | Welcom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| Welcom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20" cy="38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0A4">
        <w:t xml:space="preserve">               </w:t>
      </w:r>
      <w:r>
        <w:t xml:space="preserve">   </w:t>
      </w:r>
      <w:r>
        <w:rPr>
          <w:noProof/>
        </w:rPr>
        <w:drawing>
          <wp:inline distT="0" distB="0" distL="0" distR="0" wp14:anchorId="4350E41F" wp14:editId="2AD17543">
            <wp:extent cx="2156460" cy="3810000"/>
            <wp:effectExtent l="0" t="0" r="0" b="0"/>
            <wp:docPr id="1824129156" name="Picture 2" descr="A person in a black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29156" name="Picture 2" descr="A person in a black swe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82" cy="38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4165" w14:textId="77777777" w:rsidR="00422583" w:rsidRDefault="00422583" w:rsidP="004833AE"/>
    <w:p w14:paraId="36BC2224" w14:textId="300A8417" w:rsidR="004833AE" w:rsidRDefault="004833AE" w:rsidP="004833AE">
      <w:r>
        <w:t xml:space="preserve">Hello MRC Volunteers! My name is Libby Brem and I’m excited to introduce myself as the new Emergency Response Coordinator for Monroe County Health Department. Prior to this role, I spent 3.5 years in Environmental Health at St. Clair County Health Department, specializing in food and water safety. I look forward to learning and working with all of you to strengthen our community’s response capabilities. When I’m not at work, I enjoy spending time with my </w:t>
      </w:r>
      <w:proofErr w:type="gramStart"/>
      <w:r>
        <w:t>family—</w:t>
      </w:r>
      <w:proofErr w:type="gramEnd"/>
      <w:r>
        <w:t xml:space="preserve">my husband and our two wonderful daughters, Isadora (8) and </w:t>
      </w:r>
      <w:proofErr w:type="spellStart"/>
      <w:r>
        <w:t>Ilyena</w:t>
      </w:r>
      <w:proofErr w:type="spellEnd"/>
      <w:r>
        <w:t xml:space="preserve"> (6). We love outdoor adventures and staying active with our standard poodle, Merlin. I look forward to getting to know each of you and </w:t>
      </w:r>
      <w:proofErr w:type="gramStart"/>
      <w:r>
        <w:t>collaborate</w:t>
      </w:r>
      <w:proofErr w:type="gramEnd"/>
      <w:r>
        <w:t xml:space="preserve"> on making Monroe County a safer and more resilient community. Please don’t hesitate to reach out—I’d love to hear your ideas and experiences!</w:t>
      </w:r>
    </w:p>
    <w:p w14:paraId="11FCD26E" w14:textId="77777777" w:rsidR="00422583" w:rsidRDefault="00422583" w:rsidP="004833AE">
      <w:pPr>
        <w:rPr>
          <w:b/>
          <w:bCs/>
          <w:u w:val="single"/>
        </w:rPr>
      </w:pPr>
    </w:p>
    <w:p w14:paraId="2604782C" w14:textId="2351BE43" w:rsidR="008210A4" w:rsidRPr="00422583" w:rsidRDefault="008210A4" w:rsidP="004833AE">
      <w:pPr>
        <w:rPr>
          <w:b/>
          <w:bCs/>
          <w:u w:val="single"/>
        </w:rPr>
      </w:pPr>
      <w:r w:rsidRPr="00422583">
        <w:rPr>
          <w:b/>
          <w:bCs/>
          <w:u w:val="single"/>
        </w:rPr>
        <w:t>Monroe County Health Department has new hours of operation:</w:t>
      </w:r>
    </w:p>
    <w:p w14:paraId="2D01853A" w14:textId="77E81B37" w:rsidR="008210A4" w:rsidRDefault="008210A4" w:rsidP="004833AE">
      <w:proofErr w:type="gramStart"/>
      <w:r>
        <w:t>In order to</w:t>
      </w:r>
      <w:proofErr w:type="gramEnd"/>
      <w:r>
        <w:t xml:space="preserve"> better serve the community, the Monroe County Health Department will now be open Monday through Thursday 7</w:t>
      </w:r>
      <w:r w:rsidR="00157099">
        <w:t xml:space="preserve"> </w:t>
      </w:r>
      <w:r>
        <w:t>a.m. to 5:30 p.m., Friday they will be open 8 a.m. through 4:30 p.m. with limited services.  They are closed for lunch from 12 p.m.-1</w:t>
      </w:r>
      <w:r w:rsidR="00157099">
        <w:t xml:space="preserve"> </w:t>
      </w:r>
      <w:r>
        <w:t>p.m.</w:t>
      </w:r>
      <w:r w:rsidR="00E95CA0">
        <w:t xml:space="preserve"> M-F.</w:t>
      </w:r>
      <w:r>
        <w:t xml:space="preserve"> Please call (618) 939-3871, ext. 210 for appointments.</w:t>
      </w:r>
    </w:p>
    <w:p w14:paraId="2F1A1121" w14:textId="2B218161" w:rsidR="00A62446" w:rsidRDefault="00A62446" w:rsidP="004833AE">
      <w:r>
        <w:t>Please visit YouTube to see a new and exciting video about Medical Reserve Corps!!!</w:t>
      </w:r>
    </w:p>
    <w:p w14:paraId="7C298975" w14:textId="416EF87D" w:rsidR="00422583" w:rsidRPr="001A00A4" w:rsidRDefault="00A62446" w:rsidP="00422583">
      <w:pPr>
        <w:rPr>
          <w:rStyle w:val="Hyperlink"/>
          <w:color w:val="auto"/>
          <w:u w:val="none"/>
        </w:rPr>
      </w:pPr>
      <w:hyperlink r:id="rId28" w:tooltip="https://youtu.be/8f620hiIC3g" w:history="1">
        <w:r>
          <w:rPr>
            <w:rStyle w:val="Hyperlink"/>
            <w:rFonts w:eastAsia="Times New Roman"/>
          </w:rPr>
          <w:t>https://youtu.be/8f620hiIC3g</w:t>
        </w:r>
      </w:hyperlink>
      <w:r w:rsidR="00BE41A5">
        <w:t xml:space="preserve">                                                                    </w:t>
      </w:r>
    </w:p>
    <w:p w14:paraId="7F867342" w14:textId="13DBA337" w:rsidR="00C6794C" w:rsidRDefault="00A20226" w:rsidP="003A4AFF">
      <w:pPr>
        <w:shd w:val="clear" w:color="auto" w:fill="FFFFFF"/>
        <w:spacing w:after="60" w:line="240" w:lineRule="auto"/>
        <w:rPr>
          <w:rStyle w:val="Hyperlink"/>
          <w:color w:val="auto"/>
          <w:u w:val="none"/>
        </w:rPr>
      </w:pPr>
      <w:r w:rsidRPr="00A20226">
        <w:rPr>
          <w:rStyle w:val="Hyperlink"/>
          <w:noProof/>
          <w:color w:val="auto"/>
          <w:u w:val="none"/>
        </w:rPr>
        <w:lastRenderedPageBreak/>
        <w:drawing>
          <wp:inline distT="0" distB="0" distL="0" distR="0" wp14:anchorId="6C1132B8" wp14:editId="5335C838">
            <wp:extent cx="6858000" cy="8279765"/>
            <wp:effectExtent l="0" t="0" r="0" b="6985"/>
            <wp:docPr id="523581648" name="Picture 1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81648" name="Picture 1" descr="A poster with text and image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97A2" w14:textId="27D91BF6" w:rsidR="008F27B4" w:rsidRDefault="00BE41A5" w:rsidP="00BE41A5">
      <w:r>
        <w:t xml:space="preserve">                                                  </w:t>
      </w:r>
    </w:p>
    <w:p w14:paraId="7A213B01" w14:textId="77777777" w:rsidR="00BE41A5" w:rsidRDefault="00BE41A5" w:rsidP="008F27B4"/>
    <w:p w14:paraId="20BE8E98" w14:textId="1597F7D2" w:rsidR="00422583" w:rsidRDefault="00A20226" w:rsidP="00422583">
      <w:pPr>
        <w:shd w:val="clear" w:color="auto" w:fill="FFFFFF"/>
        <w:spacing w:after="0" w:line="240" w:lineRule="auto"/>
      </w:pPr>
      <w:r w:rsidRPr="00A20226">
        <w:rPr>
          <w:noProof/>
        </w:rPr>
        <w:lastRenderedPageBreak/>
        <w:drawing>
          <wp:inline distT="0" distB="0" distL="0" distR="0" wp14:anchorId="020ADFA7" wp14:editId="1954012B">
            <wp:extent cx="6858000" cy="8829040"/>
            <wp:effectExtent l="0" t="0" r="0" b="0"/>
            <wp:docPr id="547753548" name="Picture 1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53548" name="Picture 1" descr="A poster with text and image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D51F" w14:textId="77777777" w:rsidR="00422583" w:rsidRDefault="00422583" w:rsidP="00422583">
      <w:pPr>
        <w:shd w:val="clear" w:color="auto" w:fill="FFFFFF"/>
        <w:spacing w:after="0" w:line="240" w:lineRule="auto"/>
      </w:pPr>
    </w:p>
    <w:p w14:paraId="3844B69E" w14:textId="77777777" w:rsidR="00422583" w:rsidRDefault="00422583" w:rsidP="00422583">
      <w:pPr>
        <w:shd w:val="clear" w:color="auto" w:fill="FFFFFF"/>
        <w:spacing w:after="0" w:line="240" w:lineRule="auto"/>
      </w:pPr>
    </w:p>
    <w:p w14:paraId="1E3CEC29" w14:textId="5F762D26" w:rsidR="00A20226" w:rsidRPr="00FA20A1" w:rsidRDefault="00A20226" w:rsidP="00A20226">
      <w:pPr>
        <w:spacing w:line="240" w:lineRule="auto"/>
        <w:rPr>
          <w:rStyle w:val="Hyperlink"/>
        </w:rPr>
      </w:pPr>
      <w:r w:rsidRPr="003A4AFF">
        <w:rPr>
          <w:rStyle w:val="Hyperlink"/>
          <w:noProof/>
          <w:color w:val="FFFF00"/>
          <w:u w:val="none"/>
        </w:rPr>
        <w:drawing>
          <wp:inline distT="0" distB="0" distL="0" distR="0" wp14:anchorId="3D7F651D" wp14:editId="5B56CD58">
            <wp:extent cx="689610" cy="711688"/>
            <wp:effectExtent l="0" t="0" r="0" b="0"/>
            <wp:docPr id="954003853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03853" name="Picture 3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55" cy="80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Hyperlink"/>
          <w:color w:val="auto"/>
          <w:u w:val="none"/>
        </w:rPr>
        <w:t xml:space="preserve">                </w:t>
      </w:r>
      <w:r w:rsidR="00157099">
        <w:rPr>
          <w:rStyle w:val="Hyperlink"/>
          <w:color w:val="auto"/>
          <w:u w:val="none"/>
        </w:rPr>
        <w:t xml:space="preserve">   </w:t>
      </w:r>
      <w:r>
        <w:rPr>
          <w:rStyle w:val="Hyperlink"/>
          <w:color w:val="auto"/>
          <w:u w:val="none"/>
        </w:rPr>
        <w:t xml:space="preserve"> </w:t>
      </w:r>
      <w:r w:rsidRPr="003D0D5F">
        <w:rPr>
          <w:rStyle w:val="Hyperlink"/>
          <w:b/>
          <w:bCs/>
          <w:color w:val="FF0000"/>
          <w:u w:val="none"/>
        </w:rPr>
        <w:t xml:space="preserve">Laugh every day, it’s good for your physical and mental health!!! </w:t>
      </w:r>
      <w:r>
        <w:rPr>
          <w:rStyle w:val="Hyperlink"/>
          <w:b/>
          <w:bCs/>
          <w:color w:val="FF0000"/>
          <w:u w:val="none"/>
        </w:rPr>
        <w:t xml:space="preserve">     </w:t>
      </w:r>
      <w:r w:rsidRPr="003D0D5F">
        <w:rPr>
          <w:rStyle w:val="Hyperlink"/>
          <w:b/>
          <w:bCs/>
          <w:noProof/>
          <w:color w:val="FF0000"/>
          <w:u w:val="none"/>
        </w:rPr>
        <w:t xml:space="preserve"> </w:t>
      </w:r>
      <w:r w:rsidRPr="003A4AFF">
        <w:rPr>
          <w:rStyle w:val="Hyperlink"/>
          <w:noProof/>
          <w:color w:val="FFFF00"/>
          <w:u w:val="none"/>
        </w:rPr>
        <w:drawing>
          <wp:inline distT="0" distB="0" distL="0" distR="0" wp14:anchorId="2C109192" wp14:editId="12AD5766">
            <wp:extent cx="693420" cy="711835"/>
            <wp:effectExtent l="0" t="0" r="0" b="0"/>
            <wp:docPr id="748188628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88628" name="Picture 3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72" cy="80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CA1A2" w14:textId="77777777" w:rsidR="00A20226" w:rsidRPr="009E3F89" w:rsidRDefault="00A20226" w:rsidP="00A20226">
      <w:pPr>
        <w:shd w:val="clear" w:color="auto" w:fill="FFFFFF"/>
        <w:spacing w:after="60" w:line="240" w:lineRule="auto"/>
        <w:rPr>
          <w:rStyle w:val="Hyperlink"/>
          <w:b/>
          <w:b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3F89">
        <w:rPr>
          <w:rStyle w:val="Hyperlink"/>
          <w:b/>
          <w:b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THANK YOU, VOLUNTEERS, </w:t>
      </w:r>
      <w:r w:rsidRPr="009E3F89">
        <w:rPr>
          <w:rStyle w:val="Hyperlink"/>
          <w:rFonts w:ascii="Segoe UI Emoji" w:hAnsi="Segoe UI Emoji" w:cs="Segoe UI Emoji"/>
          <w:b/>
          <w:b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😊</w:t>
      </w:r>
      <w:r w:rsidRPr="009E3F89">
        <w:rPr>
          <w:rStyle w:val="Hyperlink"/>
          <w:b/>
          <w:b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E3F89">
        <w:rPr>
          <w:rStyle w:val="Hyperlink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9E3F89">
        <w:rPr>
          <w:rStyle w:val="Hyperlink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9E3F89">
        <w:rPr>
          <w:rStyle w:val="Hyperlink"/>
          <w:b/>
          <w:b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 APPRECIATE YOU</w:t>
      </w:r>
    </w:p>
    <w:p w14:paraId="142C188D" w14:textId="77777777" w:rsidR="00422583" w:rsidRDefault="00422583" w:rsidP="00422583">
      <w:pPr>
        <w:shd w:val="clear" w:color="auto" w:fill="FFFFFF"/>
        <w:spacing w:after="0" w:line="240" w:lineRule="auto"/>
      </w:pPr>
    </w:p>
    <w:p w14:paraId="4C4E3203" w14:textId="73F2AFCE" w:rsidR="00422583" w:rsidRDefault="002B6B1D" w:rsidP="00422583">
      <w:pPr>
        <w:shd w:val="clear" w:color="auto" w:fill="FFFFFF"/>
        <w:spacing w:after="0" w:line="240" w:lineRule="auto"/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47E29B90" wp14:editId="6E634866">
            <wp:extent cx="4636770" cy="3311525"/>
            <wp:effectExtent l="0" t="0" r="0" b="3175"/>
            <wp:docPr id="7" name="Picture 4" descr="75 Best Valentine's Day Jokes for Kids and Ad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5 Best Valentine's Day Jokes for Kids and Adult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12"/>
                    <a:stretch/>
                  </pic:blipFill>
                  <pic:spPr bwMode="auto">
                    <a:xfrm>
                      <a:off x="0" y="0"/>
                      <a:ext cx="4786375" cy="34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853B" w14:textId="77777777" w:rsidR="00422583" w:rsidRDefault="00422583" w:rsidP="00422583">
      <w:pPr>
        <w:shd w:val="clear" w:color="auto" w:fill="FFFFFF"/>
        <w:spacing w:after="0" w:line="240" w:lineRule="auto"/>
      </w:pPr>
    </w:p>
    <w:p w14:paraId="769BA255" w14:textId="77777777" w:rsidR="00422583" w:rsidRDefault="00422583" w:rsidP="00422583">
      <w:pPr>
        <w:shd w:val="clear" w:color="auto" w:fill="FFFFFF"/>
        <w:spacing w:after="0" w:line="240" w:lineRule="auto"/>
      </w:pPr>
    </w:p>
    <w:p w14:paraId="27EA8C42" w14:textId="6F8B974D" w:rsidR="00422583" w:rsidRDefault="002B6B1D" w:rsidP="00422583">
      <w:pPr>
        <w:shd w:val="clear" w:color="auto" w:fill="FFFFFF"/>
        <w:spacing w:after="0" w:line="240" w:lineRule="auto"/>
      </w:pP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570E59CE" wp14:editId="6A31B316">
            <wp:extent cx="4439260" cy="3084761"/>
            <wp:effectExtent l="0" t="0" r="0" b="1905"/>
            <wp:docPr id="971257773" name="Picture 1" descr="what's cupid's favorite band k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's cupid's favorite band kis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35" cy="31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B993" w14:textId="77777777" w:rsidR="00422583" w:rsidRDefault="00422583" w:rsidP="00422583">
      <w:pPr>
        <w:shd w:val="clear" w:color="auto" w:fill="FFFFFF"/>
        <w:spacing w:after="0" w:line="240" w:lineRule="auto"/>
      </w:pPr>
    </w:p>
    <w:p w14:paraId="0CFC80DA" w14:textId="77777777" w:rsidR="00422583" w:rsidRDefault="00422583" w:rsidP="00422583">
      <w:pPr>
        <w:shd w:val="clear" w:color="auto" w:fill="FFFFFF"/>
        <w:spacing w:after="0" w:line="240" w:lineRule="auto"/>
      </w:pPr>
    </w:p>
    <w:p w14:paraId="52F4828D" w14:textId="77777777" w:rsidR="00422583" w:rsidRDefault="00422583" w:rsidP="00422583">
      <w:pPr>
        <w:shd w:val="clear" w:color="auto" w:fill="FFFFFF"/>
        <w:spacing w:after="0" w:line="240" w:lineRule="auto"/>
      </w:pPr>
    </w:p>
    <w:p w14:paraId="294C4E11" w14:textId="77777777" w:rsidR="00422583" w:rsidRDefault="00422583" w:rsidP="00422583">
      <w:pPr>
        <w:shd w:val="clear" w:color="auto" w:fill="FFFFFF"/>
        <w:spacing w:after="0" w:line="240" w:lineRule="auto"/>
      </w:pPr>
    </w:p>
    <w:p w14:paraId="2BDE876C" w14:textId="77777777" w:rsidR="00422583" w:rsidRDefault="00422583" w:rsidP="00422583">
      <w:pPr>
        <w:shd w:val="clear" w:color="auto" w:fill="FFFFFF"/>
        <w:spacing w:after="0" w:line="240" w:lineRule="auto"/>
      </w:pPr>
    </w:p>
    <w:p w14:paraId="35978E21" w14:textId="230F777C" w:rsidR="00422583" w:rsidRDefault="00DF5B0F" w:rsidP="00422583">
      <w:pPr>
        <w:shd w:val="clear" w:color="auto" w:fill="FFFFFF"/>
        <w:spacing w:after="0" w:line="240" w:lineRule="auto"/>
      </w:pPr>
      <w:r>
        <w:lastRenderedPageBreak/>
        <w:t xml:space="preserve">                                </w:t>
      </w:r>
      <w:r w:rsidR="00E35102"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1A6125B7" wp14:editId="02359FBA">
            <wp:extent cx="4398666" cy="2872740"/>
            <wp:effectExtent l="0" t="0" r="1905" b="3810"/>
            <wp:docPr id="4" name="Picture 3" descr="valentine's day j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lentine's day jok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37" cy="291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067E" w14:textId="591E8116" w:rsidR="00422583" w:rsidRDefault="00422583" w:rsidP="00422583">
      <w:pPr>
        <w:shd w:val="clear" w:color="auto" w:fill="FFFFFF"/>
        <w:spacing w:after="0" w:line="240" w:lineRule="auto"/>
      </w:pPr>
    </w:p>
    <w:p w14:paraId="7FC4B97F" w14:textId="77777777" w:rsidR="00422583" w:rsidRDefault="00422583" w:rsidP="00422583">
      <w:pPr>
        <w:shd w:val="clear" w:color="auto" w:fill="FFFFFF"/>
        <w:spacing w:after="0" w:line="240" w:lineRule="auto"/>
      </w:pPr>
    </w:p>
    <w:p w14:paraId="4A68BF76" w14:textId="331A2739" w:rsidR="00422583" w:rsidRDefault="00E35102" w:rsidP="00422583">
      <w:pPr>
        <w:shd w:val="clear" w:color="auto" w:fill="FFFFFF"/>
        <w:spacing w:after="0" w:line="240" w:lineRule="auto"/>
      </w:pPr>
      <w:r>
        <w:rPr>
          <w:noProof/>
        </w:rPr>
        <w:t xml:space="preserve">                              </w:t>
      </w:r>
      <w:r w:rsidR="00DF5B0F">
        <w:rPr>
          <w:noProof/>
        </w:rPr>
        <w:t xml:space="preserve"> </w:t>
      </w:r>
      <w:r w:rsidR="00715623">
        <w:rPr>
          <w:noProof/>
        </w:rPr>
        <w:t xml:space="preserve"> </w:t>
      </w:r>
      <w:r w:rsidR="00DF5B0F">
        <w:rPr>
          <w:noProof/>
        </w:rPr>
        <w:t xml:space="preserve">   </w:t>
      </w:r>
      <w:r w:rsidR="00DF5B0F">
        <w:rPr>
          <w:noProof/>
        </w:rPr>
        <w:drawing>
          <wp:inline distT="0" distB="0" distL="0" distR="0" wp14:anchorId="52A275DC" wp14:editId="0D80D8F2">
            <wp:extent cx="4431030" cy="2967990"/>
            <wp:effectExtent l="0" t="0" r="7620" b="3810"/>
            <wp:docPr id="6" name="Picture 5" descr="valentines day j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lentines day jok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4A29" w14:textId="77777777" w:rsidR="00422583" w:rsidRDefault="00422583" w:rsidP="00422583">
      <w:pPr>
        <w:shd w:val="clear" w:color="auto" w:fill="FFFFFF"/>
        <w:spacing w:after="0" w:line="240" w:lineRule="auto"/>
      </w:pPr>
    </w:p>
    <w:p w14:paraId="4676777E" w14:textId="63787760" w:rsidR="00422583" w:rsidRDefault="00422583" w:rsidP="00422583">
      <w:pPr>
        <w:shd w:val="clear" w:color="auto" w:fill="FFFFFF"/>
        <w:spacing w:after="0" w:line="240" w:lineRule="auto"/>
      </w:pPr>
      <w:r>
        <w:t xml:space="preserve">Make sure to keep your contact information current and complete your profile 100% in Illinois Helps at </w:t>
      </w:r>
      <w:hyperlink r:id="rId36" w:history="1">
        <w:r w:rsidRPr="00F47A63">
          <w:rPr>
            <w:rStyle w:val="Hyperlink"/>
          </w:rPr>
          <w:t>www.illinoishelps.net</w:t>
        </w:r>
      </w:hyperlink>
      <w:r>
        <w:t xml:space="preserve"> </w:t>
      </w:r>
    </w:p>
    <w:p w14:paraId="49D2EB00" w14:textId="77777777" w:rsidR="00422583" w:rsidRDefault="00422583" w:rsidP="00422583">
      <w:pPr>
        <w:shd w:val="clear" w:color="auto" w:fill="FFFFFF"/>
        <w:spacing w:after="0" w:line="240" w:lineRule="auto"/>
      </w:pPr>
    </w:p>
    <w:p w14:paraId="3B8E2AC1" w14:textId="77777777" w:rsidR="00422583" w:rsidRDefault="00422583" w:rsidP="00422583">
      <w:pPr>
        <w:shd w:val="clear" w:color="auto" w:fill="FFFFFF"/>
        <w:spacing w:after="0" w:line="240" w:lineRule="auto"/>
      </w:pPr>
      <w:r>
        <w:t>To stay connected with our unit visit our Facebook page and Monroe County Health Department website at</w:t>
      </w:r>
    </w:p>
    <w:p w14:paraId="6CEEB1A4" w14:textId="1C21C4E9" w:rsidR="00422583" w:rsidRDefault="00422583" w:rsidP="00422583">
      <w:pPr>
        <w:shd w:val="clear" w:color="auto" w:fill="FFFFFF"/>
        <w:spacing w:after="0" w:line="240" w:lineRule="auto"/>
      </w:pPr>
      <w:hyperlink r:id="rId37" w:history="1">
        <w:r w:rsidRPr="00B74671">
          <w:rPr>
            <w:rStyle w:val="Hyperlink"/>
          </w:rPr>
          <w:t>https://monroecountyhealth.org/home/emergency-preparedness/volunteers/medical-reserve-corps/</w:t>
        </w:r>
      </w:hyperlink>
    </w:p>
    <w:p w14:paraId="26F01593" w14:textId="77777777" w:rsidR="00715623" w:rsidRDefault="00715623" w:rsidP="008F27B4"/>
    <w:p w14:paraId="08BFE1B2" w14:textId="0D5F9552" w:rsidR="008F27B4" w:rsidRDefault="008F27B4" w:rsidP="008F27B4">
      <w:r>
        <w:t>Suggestions/Questions???  Please contact our MRC Unit #2781 Leader at:</w:t>
      </w:r>
    </w:p>
    <w:p w14:paraId="444213D9" w14:textId="77777777" w:rsidR="008F27B4" w:rsidRDefault="008F27B4" w:rsidP="008F27B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1206F">
        <w:rPr>
          <w:rFonts w:ascii="Calibri" w:eastAsia="Calibri" w:hAnsi="Calibri" w:cs="Calibri"/>
          <w:color w:val="000000"/>
          <w:sz w:val="24"/>
          <w:szCs w:val="24"/>
        </w:rPr>
        <w:t>Marsha L. Wild MSN RN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36004FCA" w14:textId="77777777" w:rsidR="008F27B4" w:rsidRDefault="008F27B4" w:rsidP="008F27B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Unit Leader  </w:t>
      </w:r>
    </w:p>
    <w:p w14:paraId="4501B7B2" w14:textId="77777777" w:rsidR="008F27B4" w:rsidRDefault="008F27B4" w:rsidP="008F27B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MRC Unit #2781</w:t>
      </w:r>
    </w:p>
    <w:p w14:paraId="6DF11428" w14:textId="77777777" w:rsidR="008F27B4" w:rsidRDefault="008F27B4" w:rsidP="008F27B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1315 Jamie Lane</w:t>
      </w:r>
    </w:p>
    <w:p w14:paraId="549F4355" w14:textId="77777777" w:rsidR="008F27B4" w:rsidRDefault="008F27B4" w:rsidP="008F27B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Waterloo, IL  62298</w:t>
      </w:r>
    </w:p>
    <w:p w14:paraId="7CE6F701" w14:textId="77777777" w:rsidR="008F27B4" w:rsidRDefault="008F27B4" w:rsidP="008F27B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hyperlink r:id="rId38" w:history="1">
        <w:r w:rsidRPr="00D96F91">
          <w:rPr>
            <w:rStyle w:val="Hyperlink"/>
            <w:rFonts w:ascii="Calibri" w:eastAsia="Calibri" w:hAnsi="Calibri" w:cs="Calibri"/>
            <w:sz w:val="24"/>
            <w:szCs w:val="24"/>
          </w:rPr>
          <w:t>mwild@monroecountyhealth.org</w:t>
        </w:r>
      </w:hyperlink>
    </w:p>
    <w:p w14:paraId="0169D402" w14:textId="3CCD9FDE" w:rsidR="004D7543" w:rsidRPr="001A00A4" w:rsidRDefault="008F27B4" w:rsidP="001A00A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(618) 612-7105   </w:t>
      </w:r>
      <w:bookmarkStart w:id="0" w:name="_Hlk174090941"/>
    </w:p>
    <w:bookmarkEnd w:id="0"/>
    <w:sectPr w:rsidR="004D7543" w:rsidRPr="001A00A4" w:rsidSect="00AB3054">
      <w:headerReference w:type="default" r:id="rId39"/>
      <w:footerReference w:type="default" r:id="rId40"/>
      <w:headerReference w:type="first" r:id="rId41"/>
      <w:footerReference w:type="first" r:id="rId42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17A8C" w14:textId="77777777" w:rsidR="00C7152D" w:rsidRDefault="00C7152D">
      <w:pPr>
        <w:spacing w:after="0" w:line="240" w:lineRule="auto"/>
      </w:pPr>
      <w:r>
        <w:separator/>
      </w:r>
    </w:p>
  </w:endnote>
  <w:endnote w:type="continuationSeparator" w:id="0">
    <w:p w14:paraId="5046661E" w14:textId="77777777" w:rsidR="00C7152D" w:rsidRDefault="00C71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46AA8F02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tcMar>
            <w:right w:w="0" w:type="dxa"/>
          </w:tcMar>
          <w:vAlign w:val="center"/>
        </w:tcPr>
        <w:p w14:paraId="45BC94F7" w14:textId="1408CF8F" w:rsidR="00B44AE4" w:rsidRPr="00E40B3A" w:rsidRDefault="00B44AE4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6EAB8F6F" w14:textId="77777777" w:rsidR="00B44AE4" w:rsidRPr="003F2188" w:rsidRDefault="00B44AE4" w:rsidP="00B44AE4">
              <w:pPr>
                <w:pStyle w:val="Footer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183D18F8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7EB987BB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64C6C57C" w14:textId="31CAC291" w:rsidR="00E40B3A" w:rsidRPr="00554C64" w:rsidRDefault="00E40B3A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92841260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38931C82" w14:textId="25F9B16F" w:rsidR="00E40B3A" w:rsidRPr="00E40B3A" w:rsidRDefault="00FA6A6D" w:rsidP="00E40B3A">
              <w:pPr>
                <w:pStyle w:val="Footer"/>
                <w:spacing w:before="0" w:after="0"/>
                <w:jc w:val="right"/>
                <w:rPr>
                  <w:caps/>
                  <w:noProof/>
                </w:rPr>
              </w:pPr>
              <w:r>
                <w:t>Page 1</w:t>
              </w:r>
            </w:p>
          </w:sdtContent>
        </w:sdt>
      </w:tc>
    </w:tr>
  </w:tbl>
  <w:p w14:paraId="2E990F57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8F1B4" w14:textId="77777777" w:rsidR="00C7152D" w:rsidRDefault="00C7152D">
      <w:pPr>
        <w:spacing w:after="0" w:line="240" w:lineRule="auto"/>
      </w:pPr>
      <w:r>
        <w:separator/>
      </w:r>
    </w:p>
  </w:footnote>
  <w:footnote w:type="continuationSeparator" w:id="0">
    <w:p w14:paraId="7F78310C" w14:textId="77777777" w:rsidR="00C7152D" w:rsidRDefault="00C71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B44AE4" w:rsidRPr="00E40B3A" w14:paraId="653B23F7" w14:textId="77777777" w:rsidTr="00010E2B">
      <w:trPr>
        <w:trHeight w:val="630"/>
      </w:trPr>
      <w:sdt>
        <w:sdtPr>
          <w:alias w:val="Company Name:"/>
          <w:tag w:val="Company Name:"/>
          <w:id w:val="-1503653226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340DD851" w14:textId="2209BB4E" w:rsidR="00B44AE4" w:rsidRPr="00984BB5" w:rsidRDefault="00C7152D" w:rsidP="00B0545B">
              <w:pPr>
                <w:pStyle w:val="Header"/>
              </w:pPr>
              <w:r>
                <w:t>Monroe County, IL MRC Unit #2781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12306263" w14:textId="5F948FF4" w:rsidR="00B44AE4" w:rsidRPr="00984BB5" w:rsidRDefault="004763A5" w:rsidP="00D32417">
          <w:pPr>
            <w:pStyle w:val="Header"/>
            <w:jc w:val="right"/>
          </w:pPr>
          <w:sdt>
            <w:sdtPr>
              <w:alias w:val="Publish Date:"/>
              <w:tag w:val="Publish Date:"/>
              <w:id w:val="1214160441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C96E7C">
                <w:t>February 2025, Edition 1</w:t>
              </w:r>
            </w:sdtContent>
          </w:sdt>
        </w:p>
      </w:tc>
    </w:tr>
  </w:tbl>
  <w:p w14:paraId="28DF96D2" w14:textId="77777777" w:rsidR="00370DAF" w:rsidRPr="00B0545B" w:rsidRDefault="00370DAF" w:rsidP="002F5BFE">
    <w:pPr>
      <w:pStyle w:val="Header"/>
      <w:jc w:val="center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5D1BAA12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6FA95D98" w14:textId="1E1AF286" w:rsidR="00AB3054" w:rsidRPr="00A10E51" w:rsidRDefault="00C7152D" w:rsidP="00A10E51">
              <w:pPr>
                <w:pStyle w:val="Header"/>
              </w:pPr>
              <w:r>
                <w:t>Monroe County, IL MRC Unit #2781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4F7881E2" w14:textId="5290B167" w:rsidR="00AB3054" w:rsidRPr="00984BB5" w:rsidRDefault="004763A5" w:rsidP="00D32417">
          <w:pPr>
            <w:pStyle w:val="Header"/>
            <w:jc w:val="right"/>
          </w:pPr>
          <w:sdt>
            <w:sdtPr>
              <w:alias w:val="Enter Publish Date:"/>
              <w:tag w:val="Enter Publish Date:"/>
              <w:id w:val="163944821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C96E7C">
                <w:t>February 2025</w:t>
              </w:r>
              <w:r w:rsidR="006174F8">
                <w:t>, Edition 1</w:t>
              </w:r>
            </w:sdtContent>
          </w:sdt>
        </w:p>
      </w:tc>
    </w:tr>
  </w:tbl>
  <w:p w14:paraId="09584EC2" w14:textId="77777777" w:rsidR="00370DAF" w:rsidRPr="00B0545B" w:rsidRDefault="00370DAF" w:rsidP="00AB30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3427"/>
    <w:multiLevelType w:val="hybridMultilevel"/>
    <w:tmpl w:val="3A60FD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53530"/>
    <w:multiLevelType w:val="hybridMultilevel"/>
    <w:tmpl w:val="5C242B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D33775"/>
    <w:multiLevelType w:val="hybridMultilevel"/>
    <w:tmpl w:val="A3FC7B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F3937C3"/>
    <w:multiLevelType w:val="hybridMultilevel"/>
    <w:tmpl w:val="ECBEF0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0C4218"/>
    <w:multiLevelType w:val="hybridMultilevel"/>
    <w:tmpl w:val="1D48A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C5C37"/>
    <w:multiLevelType w:val="multilevel"/>
    <w:tmpl w:val="08727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717295"/>
    <w:multiLevelType w:val="hybridMultilevel"/>
    <w:tmpl w:val="478669A4"/>
    <w:lvl w:ilvl="0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7" w15:restartNumberingAfterBreak="0">
    <w:nsid w:val="32F80766"/>
    <w:multiLevelType w:val="multilevel"/>
    <w:tmpl w:val="2D5225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D06ED6"/>
    <w:multiLevelType w:val="hybridMultilevel"/>
    <w:tmpl w:val="9A6479F6"/>
    <w:lvl w:ilvl="0" w:tplc="04090009">
      <w:start w:val="1"/>
      <w:numFmt w:val="bullet"/>
      <w:lvlText w:val=""/>
      <w:lvlJc w:val="left"/>
      <w:pPr>
        <w:ind w:left="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9" w15:restartNumberingAfterBreak="0">
    <w:nsid w:val="37F9051A"/>
    <w:multiLevelType w:val="multilevel"/>
    <w:tmpl w:val="C8A88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4135955"/>
    <w:multiLevelType w:val="hybridMultilevel"/>
    <w:tmpl w:val="F370AF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3168C6"/>
    <w:multiLevelType w:val="hybridMultilevel"/>
    <w:tmpl w:val="9A0657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CB63925"/>
    <w:multiLevelType w:val="hybridMultilevel"/>
    <w:tmpl w:val="01AC7666"/>
    <w:lvl w:ilvl="0" w:tplc="040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3" w15:restartNumberingAfterBreak="0">
    <w:nsid w:val="4ECE6CF0"/>
    <w:multiLevelType w:val="hybridMultilevel"/>
    <w:tmpl w:val="93A6D016"/>
    <w:lvl w:ilvl="0" w:tplc="04090009">
      <w:start w:val="1"/>
      <w:numFmt w:val="bullet"/>
      <w:lvlText w:val=""/>
      <w:lvlJc w:val="left"/>
      <w:pPr>
        <w:ind w:left="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24" w15:restartNumberingAfterBreak="0">
    <w:nsid w:val="583E7951"/>
    <w:multiLevelType w:val="hybridMultilevel"/>
    <w:tmpl w:val="B9905E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BA4593A"/>
    <w:multiLevelType w:val="hybridMultilevel"/>
    <w:tmpl w:val="74F8C4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6B27FAF"/>
    <w:multiLevelType w:val="hybridMultilevel"/>
    <w:tmpl w:val="43EC0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10290"/>
    <w:multiLevelType w:val="hybridMultilevel"/>
    <w:tmpl w:val="A502DC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7662709E"/>
    <w:multiLevelType w:val="hybridMultilevel"/>
    <w:tmpl w:val="530ED2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A1F4CDA"/>
    <w:multiLevelType w:val="hybridMultilevel"/>
    <w:tmpl w:val="08D8A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DE5E75"/>
    <w:multiLevelType w:val="hybridMultilevel"/>
    <w:tmpl w:val="20FE3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EC4EEC"/>
    <w:multiLevelType w:val="hybridMultilevel"/>
    <w:tmpl w:val="491AEF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F7511B4"/>
    <w:multiLevelType w:val="hybridMultilevel"/>
    <w:tmpl w:val="9FB6AA00"/>
    <w:lvl w:ilvl="0" w:tplc="04090009">
      <w:start w:val="1"/>
      <w:numFmt w:val="bullet"/>
      <w:lvlText w:val=""/>
      <w:lvlJc w:val="left"/>
      <w:pPr>
        <w:ind w:left="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33" w15:restartNumberingAfterBreak="0">
    <w:nsid w:val="7FD02E2C"/>
    <w:multiLevelType w:val="hybridMultilevel"/>
    <w:tmpl w:val="C98C91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67173393">
    <w:abstractNumId w:val="9"/>
  </w:num>
  <w:num w:numId="2" w16cid:durableId="646007497">
    <w:abstractNumId w:val="7"/>
  </w:num>
  <w:num w:numId="3" w16cid:durableId="1985155123">
    <w:abstractNumId w:val="6"/>
  </w:num>
  <w:num w:numId="4" w16cid:durableId="322123534">
    <w:abstractNumId w:val="5"/>
  </w:num>
  <w:num w:numId="5" w16cid:durableId="481654620">
    <w:abstractNumId w:val="4"/>
  </w:num>
  <w:num w:numId="6" w16cid:durableId="424880765">
    <w:abstractNumId w:val="8"/>
  </w:num>
  <w:num w:numId="7" w16cid:durableId="774329899">
    <w:abstractNumId w:val="3"/>
  </w:num>
  <w:num w:numId="8" w16cid:durableId="2006857846">
    <w:abstractNumId w:val="2"/>
  </w:num>
  <w:num w:numId="9" w16cid:durableId="1769816052">
    <w:abstractNumId w:val="1"/>
  </w:num>
  <w:num w:numId="10" w16cid:durableId="410321047">
    <w:abstractNumId w:val="0"/>
  </w:num>
  <w:num w:numId="11" w16cid:durableId="776292292">
    <w:abstractNumId w:val="26"/>
  </w:num>
  <w:num w:numId="12" w16cid:durableId="1706953196">
    <w:abstractNumId w:val="20"/>
  </w:num>
  <w:num w:numId="13" w16cid:durableId="844125404">
    <w:abstractNumId w:val="19"/>
  </w:num>
  <w:num w:numId="14" w16cid:durableId="214238251">
    <w:abstractNumId w:val="14"/>
  </w:num>
  <w:num w:numId="15" w16cid:durableId="693846590">
    <w:abstractNumId w:val="17"/>
  </w:num>
  <w:num w:numId="16" w16cid:durableId="1821576612">
    <w:abstractNumId w:val="13"/>
  </w:num>
  <w:num w:numId="17" w16cid:durableId="1889609656">
    <w:abstractNumId w:val="27"/>
  </w:num>
  <w:num w:numId="18" w16cid:durableId="205800308">
    <w:abstractNumId w:val="10"/>
  </w:num>
  <w:num w:numId="19" w16cid:durableId="263462835">
    <w:abstractNumId w:val="22"/>
  </w:num>
  <w:num w:numId="20" w16cid:durableId="918713613">
    <w:abstractNumId w:val="18"/>
  </w:num>
  <w:num w:numId="21" w16cid:durableId="1307012737">
    <w:abstractNumId w:val="11"/>
  </w:num>
  <w:num w:numId="22" w16cid:durableId="1130321470">
    <w:abstractNumId w:val="23"/>
  </w:num>
  <w:num w:numId="23" w16cid:durableId="621494796">
    <w:abstractNumId w:val="32"/>
  </w:num>
  <w:num w:numId="24" w16cid:durableId="368454226">
    <w:abstractNumId w:val="24"/>
  </w:num>
  <w:num w:numId="25" w16cid:durableId="666397446">
    <w:abstractNumId w:val="12"/>
  </w:num>
  <w:num w:numId="26" w16cid:durableId="627930492">
    <w:abstractNumId w:val="25"/>
  </w:num>
  <w:num w:numId="27" w16cid:durableId="444858817">
    <w:abstractNumId w:val="15"/>
  </w:num>
  <w:num w:numId="28" w16cid:durableId="445471513">
    <w:abstractNumId w:val="16"/>
  </w:num>
  <w:num w:numId="29" w16cid:durableId="1371611848">
    <w:abstractNumId w:val="29"/>
  </w:num>
  <w:num w:numId="30" w16cid:durableId="1728333587">
    <w:abstractNumId w:val="28"/>
  </w:num>
  <w:num w:numId="31" w16cid:durableId="150953848">
    <w:abstractNumId w:val="21"/>
  </w:num>
  <w:num w:numId="32" w16cid:durableId="899748968">
    <w:abstractNumId w:val="33"/>
  </w:num>
  <w:num w:numId="33" w16cid:durableId="407001477">
    <w:abstractNumId w:val="30"/>
  </w:num>
  <w:num w:numId="34" w16cid:durableId="20815079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52D"/>
    <w:rsid w:val="00004923"/>
    <w:rsid w:val="00010ABA"/>
    <w:rsid w:val="00010E2B"/>
    <w:rsid w:val="000371A9"/>
    <w:rsid w:val="0003735C"/>
    <w:rsid w:val="00047D8A"/>
    <w:rsid w:val="00064C59"/>
    <w:rsid w:val="00071261"/>
    <w:rsid w:val="00076CFD"/>
    <w:rsid w:val="000854BB"/>
    <w:rsid w:val="00090E3B"/>
    <w:rsid w:val="00094B52"/>
    <w:rsid w:val="000B58FB"/>
    <w:rsid w:val="000B7DB6"/>
    <w:rsid w:val="000D3D2C"/>
    <w:rsid w:val="000E20BB"/>
    <w:rsid w:val="000E2C79"/>
    <w:rsid w:val="000F06D7"/>
    <w:rsid w:val="001026FB"/>
    <w:rsid w:val="00121731"/>
    <w:rsid w:val="00140528"/>
    <w:rsid w:val="00146469"/>
    <w:rsid w:val="00157099"/>
    <w:rsid w:val="00157B74"/>
    <w:rsid w:val="0016091E"/>
    <w:rsid w:val="001949F5"/>
    <w:rsid w:val="001A00A4"/>
    <w:rsid w:val="001B1223"/>
    <w:rsid w:val="001C5023"/>
    <w:rsid w:val="001D272F"/>
    <w:rsid w:val="00210270"/>
    <w:rsid w:val="00216EE6"/>
    <w:rsid w:val="002172D5"/>
    <w:rsid w:val="0023336C"/>
    <w:rsid w:val="00241AE1"/>
    <w:rsid w:val="002510E4"/>
    <w:rsid w:val="00284AB7"/>
    <w:rsid w:val="00292340"/>
    <w:rsid w:val="00293329"/>
    <w:rsid w:val="00293C96"/>
    <w:rsid w:val="002B65AC"/>
    <w:rsid w:val="002B6B1D"/>
    <w:rsid w:val="002C6671"/>
    <w:rsid w:val="002D220C"/>
    <w:rsid w:val="002D2945"/>
    <w:rsid w:val="002E12EF"/>
    <w:rsid w:val="002E6273"/>
    <w:rsid w:val="002F0D92"/>
    <w:rsid w:val="002F5BFE"/>
    <w:rsid w:val="003221B8"/>
    <w:rsid w:val="0033156F"/>
    <w:rsid w:val="003548BD"/>
    <w:rsid w:val="00354C97"/>
    <w:rsid w:val="0035564F"/>
    <w:rsid w:val="0036232E"/>
    <w:rsid w:val="00370DAF"/>
    <w:rsid w:val="00374A0B"/>
    <w:rsid w:val="00385FC5"/>
    <w:rsid w:val="00395DE3"/>
    <w:rsid w:val="0039674E"/>
    <w:rsid w:val="003A4AFF"/>
    <w:rsid w:val="003B3CB2"/>
    <w:rsid w:val="003B4DF6"/>
    <w:rsid w:val="003D0D5F"/>
    <w:rsid w:val="003E0362"/>
    <w:rsid w:val="003E4566"/>
    <w:rsid w:val="003F2188"/>
    <w:rsid w:val="003F5F5A"/>
    <w:rsid w:val="00414A18"/>
    <w:rsid w:val="004173F1"/>
    <w:rsid w:val="00420254"/>
    <w:rsid w:val="004219C9"/>
    <w:rsid w:val="00422583"/>
    <w:rsid w:val="0042452B"/>
    <w:rsid w:val="00442D2E"/>
    <w:rsid w:val="00464B81"/>
    <w:rsid w:val="004763A5"/>
    <w:rsid w:val="004766A7"/>
    <w:rsid w:val="00482484"/>
    <w:rsid w:val="004833AE"/>
    <w:rsid w:val="00495D35"/>
    <w:rsid w:val="00496942"/>
    <w:rsid w:val="00497249"/>
    <w:rsid w:val="004A3B90"/>
    <w:rsid w:val="004D2783"/>
    <w:rsid w:val="004D5806"/>
    <w:rsid w:val="004D7543"/>
    <w:rsid w:val="004F181F"/>
    <w:rsid w:val="004F2302"/>
    <w:rsid w:val="004F2C57"/>
    <w:rsid w:val="004F7AB8"/>
    <w:rsid w:val="0051683C"/>
    <w:rsid w:val="005301B1"/>
    <w:rsid w:val="00534170"/>
    <w:rsid w:val="00534977"/>
    <w:rsid w:val="00541DD2"/>
    <w:rsid w:val="005465F3"/>
    <w:rsid w:val="00554C64"/>
    <w:rsid w:val="0057159E"/>
    <w:rsid w:val="00592F3D"/>
    <w:rsid w:val="005A3604"/>
    <w:rsid w:val="005B1EC0"/>
    <w:rsid w:val="005B47C3"/>
    <w:rsid w:val="005B4B30"/>
    <w:rsid w:val="005C73C4"/>
    <w:rsid w:val="005D531E"/>
    <w:rsid w:val="005F18F9"/>
    <w:rsid w:val="00603D10"/>
    <w:rsid w:val="00604AEB"/>
    <w:rsid w:val="006174F8"/>
    <w:rsid w:val="00617C60"/>
    <w:rsid w:val="00620768"/>
    <w:rsid w:val="0062317E"/>
    <w:rsid w:val="00626746"/>
    <w:rsid w:val="00636FF3"/>
    <w:rsid w:val="006412D8"/>
    <w:rsid w:val="006479A4"/>
    <w:rsid w:val="0065527A"/>
    <w:rsid w:val="006660A5"/>
    <w:rsid w:val="006B2AAB"/>
    <w:rsid w:val="006C02F8"/>
    <w:rsid w:val="006C3216"/>
    <w:rsid w:val="006D424D"/>
    <w:rsid w:val="006D4BBF"/>
    <w:rsid w:val="006F25E4"/>
    <w:rsid w:val="00700080"/>
    <w:rsid w:val="00703FE3"/>
    <w:rsid w:val="00714C22"/>
    <w:rsid w:val="007154E0"/>
    <w:rsid w:val="00715623"/>
    <w:rsid w:val="00725469"/>
    <w:rsid w:val="00730D59"/>
    <w:rsid w:val="00763836"/>
    <w:rsid w:val="00771380"/>
    <w:rsid w:val="007713A8"/>
    <w:rsid w:val="0078200A"/>
    <w:rsid w:val="00794F87"/>
    <w:rsid w:val="007A33CC"/>
    <w:rsid w:val="007B683E"/>
    <w:rsid w:val="007C6247"/>
    <w:rsid w:val="007D2A99"/>
    <w:rsid w:val="007E5789"/>
    <w:rsid w:val="007E7E91"/>
    <w:rsid w:val="008210A4"/>
    <w:rsid w:val="008550E7"/>
    <w:rsid w:val="00865771"/>
    <w:rsid w:val="008774CD"/>
    <w:rsid w:val="00890CA4"/>
    <w:rsid w:val="008A0331"/>
    <w:rsid w:val="008A3192"/>
    <w:rsid w:val="008C0934"/>
    <w:rsid w:val="008F27B4"/>
    <w:rsid w:val="00901EF1"/>
    <w:rsid w:val="00947CB1"/>
    <w:rsid w:val="00964D37"/>
    <w:rsid w:val="00984BB5"/>
    <w:rsid w:val="00993B30"/>
    <w:rsid w:val="00997ADD"/>
    <w:rsid w:val="009A1FCC"/>
    <w:rsid w:val="009A427E"/>
    <w:rsid w:val="009D54E6"/>
    <w:rsid w:val="009E13A4"/>
    <w:rsid w:val="009E3F89"/>
    <w:rsid w:val="009E6393"/>
    <w:rsid w:val="009F316F"/>
    <w:rsid w:val="00A03578"/>
    <w:rsid w:val="00A051E7"/>
    <w:rsid w:val="00A05BD2"/>
    <w:rsid w:val="00A07012"/>
    <w:rsid w:val="00A1059D"/>
    <w:rsid w:val="00A10E51"/>
    <w:rsid w:val="00A1404C"/>
    <w:rsid w:val="00A14ABE"/>
    <w:rsid w:val="00A20226"/>
    <w:rsid w:val="00A3541A"/>
    <w:rsid w:val="00A37B8B"/>
    <w:rsid w:val="00A4351E"/>
    <w:rsid w:val="00A44D74"/>
    <w:rsid w:val="00A47AEE"/>
    <w:rsid w:val="00A5487A"/>
    <w:rsid w:val="00A61FD5"/>
    <w:rsid w:val="00A62446"/>
    <w:rsid w:val="00A63C28"/>
    <w:rsid w:val="00A951B9"/>
    <w:rsid w:val="00AA08A3"/>
    <w:rsid w:val="00AA1EEA"/>
    <w:rsid w:val="00AA7A67"/>
    <w:rsid w:val="00AB2F62"/>
    <w:rsid w:val="00AB3054"/>
    <w:rsid w:val="00AB5ECF"/>
    <w:rsid w:val="00AD574D"/>
    <w:rsid w:val="00AD6230"/>
    <w:rsid w:val="00AE0EEA"/>
    <w:rsid w:val="00AE1B67"/>
    <w:rsid w:val="00AE4C85"/>
    <w:rsid w:val="00B0545B"/>
    <w:rsid w:val="00B2257A"/>
    <w:rsid w:val="00B2720B"/>
    <w:rsid w:val="00B35C04"/>
    <w:rsid w:val="00B43864"/>
    <w:rsid w:val="00B44AE4"/>
    <w:rsid w:val="00B53959"/>
    <w:rsid w:val="00B6322F"/>
    <w:rsid w:val="00B83CA7"/>
    <w:rsid w:val="00B93647"/>
    <w:rsid w:val="00BA01B8"/>
    <w:rsid w:val="00BB192D"/>
    <w:rsid w:val="00BB3B00"/>
    <w:rsid w:val="00BC2E14"/>
    <w:rsid w:val="00BE2EEE"/>
    <w:rsid w:val="00BE41A5"/>
    <w:rsid w:val="00BE6C28"/>
    <w:rsid w:val="00C01219"/>
    <w:rsid w:val="00C22AC6"/>
    <w:rsid w:val="00C656D9"/>
    <w:rsid w:val="00C6794C"/>
    <w:rsid w:val="00C70286"/>
    <w:rsid w:val="00C7152D"/>
    <w:rsid w:val="00C73757"/>
    <w:rsid w:val="00C77AEB"/>
    <w:rsid w:val="00C81CDB"/>
    <w:rsid w:val="00C825C5"/>
    <w:rsid w:val="00C83A62"/>
    <w:rsid w:val="00C84D41"/>
    <w:rsid w:val="00C96E7C"/>
    <w:rsid w:val="00CA5536"/>
    <w:rsid w:val="00CC0006"/>
    <w:rsid w:val="00CD2AB1"/>
    <w:rsid w:val="00CE0CA7"/>
    <w:rsid w:val="00CE59CE"/>
    <w:rsid w:val="00D01921"/>
    <w:rsid w:val="00D118BF"/>
    <w:rsid w:val="00D14FB6"/>
    <w:rsid w:val="00D17752"/>
    <w:rsid w:val="00D32417"/>
    <w:rsid w:val="00D3564E"/>
    <w:rsid w:val="00D5133C"/>
    <w:rsid w:val="00D535BC"/>
    <w:rsid w:val="00D60D5B"/>
    <w:rsid w:val="00D65E52"/>
    <w:rsid w:val="00D92830"/>
    <w:rsid w:val="00D96CDA"/>
    <w:rsid w:val="00DA1ED1"/>
    <w:rsid w:val="00DA6D88"/>
    <w:rsid w:val="00DB60FE"/>
    <w:rsid w:val="00DC1DB2"/>
    <w:rsid w:val="00DD3439"/>
    <w:rsid w:val="00DD51FA"/>
    <w:rsid w:val="00DE6E25"/>
    <w:rsid w:val="00DF1CEF"/>
    <w:rsid w:val="00DF5B0F"/>
    <w:rsid w:val="00DF7D90"/>
    <w:rsid w:val="00E10DC0"/>
    <w:rsid w:val="00E35102"/>
    <w:rsid w:val="00E40B3A"/>
    <w:rsid w:val="00E53337"/>
    <w:rsid w:val="00E560B0"/>
    <w:rsid w:val="00E77AC0"/>
    <w:rsid w:val="00E873A3"/>
    <w:rsid w:val="00E95CA0"/>
    <w:rsid w:val="00EA0D1D"/>
    <w:rsid w:val="00EB2BB8"/>
    <w:rsid w:val="00EB2CF7"/>
    <w:rsid w:val="00EB43EA"/>
    <w:rsid w:val="00EC5EDB"/>
    <w:rsid w:val="00EE40F1"/>
    <w:rsid w:val="00EF39F7"/>
    <w:rsid w:val="00EF683B"/>
    <w:rsid w:val="00F067DD"/>
    <w:rsid w:val="00F243FF"/>
    <w:rsid w:val="00F479B1"/>
    <w:rsid w:val="00F62981"/>
    <w:rsid w:val="00F90707"/>
    <w:rsid w:val="00F97FEA"/>
    <w:rsid w:val="00FA20A1"/>
    <w:rsid w:val="00FA4A31"/>
    <w:rsid w:val="00FA6A6D"/>
    <w:rsid w:val="00FB2537"/>
    <w:rsid w:val="00FB4F85"/>
    <w:rsid w:val="00FC469C"/>
    <w:rsid w:val="00FC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5ADDB9"/>
  <w15:chartTrackingRefBased/>
  <w15:docId w15:val="{5C5CBFDD-B768-4E48-89BF-90EC103D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A6D"/>
    <w:rPr>
      <w:rFonts w:eastAsiaTheme="minorHAnsi"/>
      <w:color w:val="auto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FA6A6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F3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5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59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7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customXml" Target="ink/ink5.xml"/><Relationship Id="rId26" Type="http://schemas.openxmlformats.org/officeDocument/2006/relationships/image" Target="media/image7.jpeg"/><Relationship Id="rId39" Type="http://schemas.openxmlformats.org/officeDocument/2006/relationships/header" Target="header1.xml"/><Relationship Id="rId21" Type="http://schemas.openxmlformats.org/officeDocument/2006/relationships/image" Target="media/image2.jpeg"/><Relationship Id="rId34" Type="http://schemas.openxmlformats.org/officeDocument/2006/relationships/image" Target="media/image14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yperlink" Target="https://mrcillinois.org/mrc-volunteer-resources/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monroecountyhealth.org/home/emergency-preparedness/volunteers/medical-reserve-corps/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ink/ink3.xml"/><Relationship Id="rId23" Type="http://schemas.openxmlformats.org/officeDocument/2006/relationships/image" Target="media/image3.jpeg"/><Relationship Id="rId28" Type="http://schemas.openxmlformats.org/officeDocument/2006/relationships/hyperlink" Target="https://urldefense.proofpoint.com/v2/url?u=https-3A__youtu.be_8f620hiIC3g&amp;d=DwMGaQ&amp;c=euGZstcaTDllvimEN8b7jXrwqOf-v5A_CdpgnVfiiMM&amp;r=d08P2QMak3uzP4bIswPvgsAlFiAcl0Bn-fHYKr7BbgQ&amp;m=tof9G7nMHBgsPw5S7f2HwEyQFxoqsZzmiW6ZFolrXlT2QhhH_sgXXbXhMUe-zYxU&amp;s=KefmX9A0gxq6UyGJ9IkAU57uS0OuV29nadPn7iBH2NY&amp;e=" TargetMode="External"/><Relationship Id="rId36" Type="http://schemas.openxmlformats.org/officeDocument/2006/relationships/hyperlink" Target="http://www.illinoishelps.net" TargetMode="External"/><Relationship Id="rId10" Type="http://schemas.openxmlformats.org/officeDocument/2006/relationships/customXml" Target="ink/ink1.xml"/><Relationship Id="rId19" Type="http://schemas.openxmlformats.org/officeDocument/2006/relationships/customXml" Target="ink/ink6.xml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2.png"/><Relationship Id="rId22" Type="http://schemas.openxmlformats.org/officeDocument/2006/relationships/hyperlink" Target="https://www.train.org/main/welcome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customXml" Target="ink/ink4.xm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hyperlink" Target="mailto:mwild@monroecountyhealth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sha\AppData\Roaming\Microsoft\Templates\Newsletter%20with%20headings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2.9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10.94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6.9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53 0 24575,'0'0'-8191</inkml:trace>
  <inkml:trace contextRef="#ctx0" brushRef="#br0" timeOffset="832.64">0 238 24575,'0'0'-8191</inkml:trace>
  <inkml:trace contextRef="#ctx0" brushRef="#br0" timeOffset="1666.22">26 450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6.0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9.31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9.93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135 0 24575,'0'0'-8191</inkml:trace>
  <inkml:trace contextRef="#ctx0" brushRef="#br0" timeOffset="1167.24">108 265 24575,'0'0'-8191</inkml:trace>
  <inkml:trace contextRef="#ctx0" brushRef="#br0" timeOffset="1922.72">108 556 24575</inkml:trace>
  <inkml:trace contextRef="#ctx0" brushRef="#br0" timeOffset="3031.61">108 397 24575</inkml:trace>
  <inkml:trace contextRef="#ctx0" brushRef="#br0" timeOffset="3916.05">82 820 24575,'-5'0'0,"-1"5"0,0 5 0,2 6 0,0 10 0,2 4 0,1 1 0,1 1 0</inkml:trace>
  <inkml:trace contextRef="#ctx0" brushRef="#br0" timeOffset="5344.02">54 1032 24575,'0'5'0,"0"6"0,-4 0 0,-2 4 0,0 4 0,2 2 0,-4-1 0,0-1 0,1 2 0,2 1 0,1 2 0,2 1 0</inkml:trace>
  <inkml:trace contextRef="#ctx0" brushRef="#br0" timeOffset="6383.96">240 741 24575,'0'0'-8191</inkml:trace>
  <inkml:trace contextRef="#ctx0" brushRef="#br0" timeOffset="7833.69">319 609 24575,'2'121'0,"-5"130"0,-12-188-1365</inkml:trace>
</inkml:ink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February 2025, Edition 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6A5F5C-28B0-4A61-9D36-BDB1E6EE8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3</TotalTime>
  <Pages>7</Pages>
  <Words>713</Words>
  <Characters>4067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Monroe County, IL MRC Unit #2781</Company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</dc:creator>
  <cp:keywords/>
  <dc:description/>
  <cp:lastModifiedBy>Elizabeth van Uffelen</cp:lastModifiedBy>
  <cp:revision>2</cp:revision>
  <cp:lastPrinted>2023-11-06T17:29:00Z</cp:lastPrinted>
  <dcterms:created xsi:type="dcterms:W3CDTF">2025-02-11T12:56:00Z</dcterms:created>
  <dcterms:modified xsi:type="dcterms:W3CDTF">2025-02-11T12:56:00Z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